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4284E" w14:textId="181BEDF7" w:rsidR="00B8429C" w:rsidRDefault="00B8429C" w:rsidP="00B8429C">
      <w:pPr>
        <w:pStyle w:val="StandardWeb"/>
      </w:pP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3CE03D7C" wp14:editId="56C3C8B1">
            <wp:extent cx="2178050" cy="1187450"/>
            <wp:effectExtent l="0" t="0" r="0" b="0"/>
            <wp:docPr id="1" name="Bild 1" descr="Ein Bild, das Text, Logo, Schrift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Ein Bild, das Text, Logo, Schrift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B1060" w14:textId="77777777" w:rsidR="007930A2" w:rsidRPr="00E321F2" w:rsidRDefault="007930A2"/>
    <w:p w14:paraId="7F519985" w14:textId="3FCD5601" w:rsidR="00F35D18" w:rsidRPr="00E321F2" w:rsidRDefault="00F35D18">
      <w:r w:rsidRPr="00E321F2">
        <w:t>Führungswechsel in der Partei der Mitte</w:t>
      </w:r>
      <w:r w:rsidR="00256024" w:rsidRPr="00E321F2">
        <w:t xml:space="preserve"> in </w:t>
      </w:r>
      <w:proofErr w:type="spellStart"/>
      <w:r w:rsidR="00256024" w:rsidRPr="00E321F2">
        <w:t>Rudofstetten</w:t>
      </w:r>
      <w:proofErr w:type="spellEnd"/>
      <w:r w:rsidR="00256024" w:rsidRPr="00E321F2">
        <w:t>-Friedl</w:t>
      </w:r>
      <w:r w:rsidR="00DF1E43" w:rsidRPr="00E321F2">
        <w:t>i</w:t>
      </w:r>
      <w:r w:rsidR="00256024" w:rsidRPr="00E321F2">
        <w:t>sbe</w:t>
      </w:r>
      <w:r w:rsidR="00DF1E43" w:rsidRPr="00E321F2">
        <w:t>r</w:t>
      </w:r>
      <w:r w:rsidR="00256024" w:rsidRPr="00E321F2">
        <w:t>g</w:t>
      </w:r>
    </w:p>
    <w:p w14:paraId="1CB76E34" w14:textId="77777777" w:rsidR="00F35D18" w:rsidRPr="00E321F2" w:rsidRDefault="00F35D18"/>
    <w:p w14:paraId="2E6B7D5C" w14:textId="77777777" w:rsidR="00E321F2" w:rsidRDefault="00F35D18">
      <w:r w:rsidRPr="00E321F2">
        <w:t xml:space="preserve">Anlässlich der Generalversammlung vom 13.3.26 hat sich das </w:t>
      </w:r>
      <w:r w:rsidR="00E321F2">
        <w:t xml:space="preserve">langjährige </w:t>
      </w:r>
      <w:r w:rsidRPr="00E321F2">
        <w:t xml:space="preserve">Co-Präsidium, Paul Oggenfuss und Werner Lanter nicht mehr zur Wiederwahl zur Verfügung gestellt. Die Zeit sei gekommen, jüngeren Interessierten Personen eine Plattform zu geben. </w:t>
      </w:r>
      <w:r w:rsidR="008A6828" w:rsidRPr="00E321F2">
        <w:t xml:space="preserve">Die Beiden bleiben jedoch weiterhin dem Vorstand zugehörig. </w:t>
      </w:r>
    </w:p>
    <w:p w14:paraId="58EBEDBA" w14:textId="237B5B97" w:rsidR="001F4674" w:rsidRPr="00E321F2" w:rsidRDefault="00F35D18">
      <w:r w:rsidRPr="00E321F2">
        <w:t xml:space="preserve">Nach über 15 Jahren aktiver Tätigkeit zum Wohle der Gemeinde Rudolfstetten dankt die Versammlung den Demissionierenden. Das alleinige Präsidium übernimmt </w:t>
      </w:r>
      <w:r w:rsidR="00E321F2">
        <w:t xml:space="preserve">nun </w:t>
      </w:r>
      <w:r w:rsidR="002D0984" w:rsidRPr="00E321F2">
        <w:t>Roger Good</w:t>
      </w:r>
      <w:r w:rsidR="009A7B15" w:rsidRPr="00E321F2">
        <w:t>,</w:t>
      </w:r>
      <w:r w:rsidR="002D0984" w:rsidRPr="00E321F2">
        <w:t xml:space="preserve"> welcher dazu unter Akklamation gewählt w</w:t>
      </w:r>
      <w:r w:rsidR="00E321F2">
        <w:t>urde</w:t>
      </w:r>
      <w:r w:rsidR="002D0984" w:rsidRPr="00E321F2">
        <w:t xml:space="preserve">. Roger Good, seit 15 Jahren in Rudolfstetten ansässig, wurde </w:t>
      </w:r>
      <w:r w:rsidR="00DD0574" w:rsidRPr="00E321F2">
        <w:t>vor Kurzem</w:t>
      </w:r>
      <w:r w:rsidR="002D0984" w:rsidRPr="00E321F2">
        <w:t xml:space="preserve"> für die Amtszeit 2026-2029 auch als Mitglied der Finanzkommission von Rudolfstetten gewählt. </w:t>
      </w:r>
      <w:r w:rsidR="002B4F08" w:rsidRPr="00E321F2">
        <w:t>Zudem wurde</w:t>
      </w:r>
      <w:r w:rsidR="002D0984" w:rsidRPr="00E321F2">
        <w:t xml:space="preserve"> aus der Reihe der Mitte Partei, </w:t>
      </w:r>
      <w:r w:rsidR="001F4674" w:rsidRPr="00E321F2">
        <w:t>no</w:t>
      </w:r>
      <w:r w:rsidR="002D0984" w:rsidRPr="00E321F2">
        <w:t>ch ein weiteres Vorstandsmitglied, Daniel Altorfer, als neues Mitglied der Finanzkommission</w:t>
      </w:r>
      <w:r w:rsidR="001F4674" w:rsidRPr="00E321F2">
        <w:t xml:space="preserve"> vom Souverän gewählt. </w:t>
      </w:r>
      <w:r w:rsidR="00E321F2" w:rsidRPr="00E321F2">
        <w:t xml:space="preserve">Für die Steuerkommission walten </w:t>
      </w:r>
      <w:r w:rsidR="00E321F2">
        <w:t xml:space="preserve">weiterhin </w:t>
      </w:r>
      <w:r w:rsidR="00E321F2" w:rsidRPr="00E321F2">
        <w:t>unsere langjährigen Partei-Mitglieder, Robert Füglistaller und Werner Lanter. Somit engagiert sich die Mitte-Partei Rudolfstetten-Friedlisberg auch für die kommenden Jahre</w:t>
      </w:r>
      <w:r w:rsidR="00E321F2">
        <w:t xml:space="preserve"> intensiv</w:t>
      </w:r>
      <w:r w:rsidR="00E321F2" w:rsidRPr="00E321F2">
        <w:t xml:space="preserve"> im Gemeinde</w:t>
      </w:r>
      <w:r w:rsidR="00CC4589">
        <w:t>wesen</w:t>
      </w:r>
      <w:r w:rsidR="00E321F2" w:rsidRPr="00E321F2">
        <w:t xml:space="preserve"> für die Bevölkerung ein.</w:t>
      </w:r>
    </w:p>
    <w:p w14:paraId="0514B24A" w14:textId="3817C519" w:rsidR="00F35D18" w:rsidRPr="00E321F2" w:rsidRDefault="001F4674">
      <w:r w:rsidRPr="00E321F2">
        <w:t>Im Namen der Mitglieder bedanken wir uns bei den abtretenden Co-Präsidenten für die geleisteten Arbeiten und wünschen dem neuen Präsidenten Good für sein Doppelmandat sowie unsere</w:t>
      </w:r>
      <w:r w:rsidR="00E321F2" w:rsidRPr="00E321F2">
        <w:t xml:space="preserve">n </w:t>
      </w:r>
      <w:r w:rsidRPr="00E321F2">
        <w:t>Mitglied</w:t>
      </w:r>
      <w:r w:rsidR="00E321F2" w:rsidRPr="00E321F2">
        <w:t>ern,</w:t>
      </w:r>
      <w:r w:rsidRPr="00E321F2">
        <w:t xml:space="preserve"> Daniel Altorfer</w:t>
      </w:r>
      <w:r w:rsidR="00E321F2" w:rsidRPr="00E321F2">
        <w:t>, Robert Füglistaller und Werner Lanter</w:t>
      </w:r>
      <w:r w:rsidRPr="00E321F2">
        <w:t xml:space="preserve"> viel Erfolg in Ihren verantwortungsvollen Tätigkeiten im Dienste der Gemeinde Rudolfstetten</w:t>
      </w:r>
      <w:r w:rsidR="00CC4589">
        <w:t>-Friedlisberg.</w:t>
      </w:r>
    </w:p>
    <w:p w14:paraId="6FA21365" w14:textId="77777777" w:rsidR="0042456E" w:rsidRPr="00E321F2" w:rsidRDefault="0042456E"/>
    <w:p w14:paraId="18E7341E" w14:textId="5A33C226" w:rsidR="0042456E" w:rsidRDefault="00386705">
      <w:r>
        <w:t>Rudolfstetten, 13.3.26/</w:t>
      </w:r>
      <w:proofErr w:type="spellStart"/>
      <w:r>
        <w:t>go</w:t>
      </w:r>
      <w:proofErr w:type="spellEnd"/>
    </w:p>
    <w:sectPr w:rsidR="0042456E" w:rsidSect="000E08A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18"/>
    <w:rsid w:val="000E08AD"/>
    <w:rsid w:val="0014423D"/>
    <w:rsid w:val="001F4674"/>
    <w:rsid w:val="00246E47"/>
    <w:rsid w:val="00256024"/>
    <w:rsid w:val="00257B0A"/>
    <w:rsid w:val="002B4F08"/>
    <w:rsid w:val="002D0984"/>
    <w:rsid w:val="00386705"/>
    <w:rsid w:val="0042456E"/>
    <w:rsid w:val="005A63EF"/>
    <w:rsid w:val="00637E2C"/>
    <w:rsid w:val="007062DF"/>
    <w:rsid w:val="00742D58"/>
    <w:rsid w:val="007930A2"/>
    <w:rsid w:val="008A6828"/>
    <w:rsid w:val="00900525"/>
    <w:rsid w:val="00997AD9"/>
    <w:rsid w:val="009A7B15"/>
    <w:rsid w:val="00B560BB"/>
    <w:rsid w:val="00B8429C"/>
    <w:rsid w:val="00CA2199"/>
    <w:rsid w:val="00CC4589"/>
    <w:rsid w:val="00CD70B9"/>
    <w:rsid w:val="00DD0574"/>
    <w:rsid w:val="00DE3E25"/>
    <w:rsid w:val="00DF1E43"/>
    <w:rsid w:val="00E321F2"/>
    <w:rsid w:val="00F3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1CEF86"/>
  <w15:chartTrackingRefBased/>
  <w15:docId w15:val="{B16940DD-8B92-482C-B2CE-CC1E73BAA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4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4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42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42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42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42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42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42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42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4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42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429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429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429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42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42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42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429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4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4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42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42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4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42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429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42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4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429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429C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B84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ger%20Good\OneDrive%20-%20Von&#228;sch%20AG\Desktop\Briefvorlage%20Mitte%20Partei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Briefvorlage Mitte Partei.dotx</Template>
  <TotalTime>0</TotalTime>
  <Pages>1</Pages>
  <Words>215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Good</dc:creator>
  <cp:keywords/>
  <dc:description/>
  <cp:lastModifiedBy>Paul Oggenfuss</cp:lastModifiedBy>
  <cp:revision>2</cp:revision>
  <cp:lastPrinted>2026-01-27T14:33:00Z</cp:lastPrinted>
  <dcterms:created xsi:type="dcterms:W3CDTF">2026-03-15T12:14:00Z</dcterms:created>
  <dcterms:modified xsi:type="dcterms:W3CDTF">2026-03-15T12:14:00Z</dcterms:modified>
</cp:coreProperties>
</file>